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7687945</wp:posOffset>
                </wp:positionV>
                <wp:extent cx="4272280" cy="56896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13280" y="7731125"/>
                          <a:ext cx="427228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汉仪书魂体简" w:hAnsi="汉仪书魂体简" w:eastAsia="汉仪书魂体简" w:cs="汉仪书魂体简"/>
                                <w:b/>
                                <w:bCs/>
                                <w:color w:val="FDC176"/>
                                <w:sz w:val="40"/>
                                <w:szCs w:val="4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汉仪书魂体简" w:hAnsi="汉仪书魂体简" w:eastAsia="汉仪书魂体简" w:cs="汉仪书魂体简"/>
                                <w:b/>
                                <w:bCs/>
                                <w:color w:val="FDC176"/>
                                <w:sz w:val="40"/>
                                <w:szCs w:val="48"/>
                                <w:lang w:eastAsia="zh-CN"/>
                              </w:rPr>
                              <w:t>长城公司祝大家新春大吉、吉祥如意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9pt;margin-top:605.35pt;height:44.8pt;width:336.4pt;z-index:251668480;mso-width-relative:page;mso-height-relative:page;" filled="f" stroked="f" coordsize="21600,21600" o:gfxdata="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r4E5L9wAAAANAQAADwAAAAAA&#10;AAABACAAAAAiAAAAZHJzL2Rvd25yZXYueG1sUEsBAhQAFAAAAAgAh07iQGPiHs1IAgAAdAQAAA4A&#10;AAAAAAAAAQAgAAAAKw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汉仪书魂体简" w:hAnsi="汉仪书魂体简" w:eastAsia="汉仪书魂体简" w:cs="汉仪书魂体简"/>
                          <w:b/>
                          <w:bCs/>
                          <w:color w:val="FDC176"/>
                          <w:sz w:val="40"/>
                          <w:szCs w:val="48"/>
                          <w:lang w:eastAsia="zh-CN"/>
                        </w:rPr>
                      </w:pPr>
                      <w:r>
                        <w:rPr>
                          <w:rFonts w:hint="eastAsia" w:ascii="汉仪书魂体简" w:hAnsi="汉仪书魂体简" w:eastAsia="汉仪书魂体简" w:cs="汉仪书魂体简"/>
                          <w:b/>
                          <w:bCs/>
                          <w:color w:val="FDC176"/>
                          <w:sz w:val="40"/>
                          <w:szCs w:val="48"/>
                          <w:lang w:eastAsia="zh-CN"/>
                        </w:rPr>
                        <w:t>长城公司祝大家新春大吉、吉祥如意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-489585</wp:posOffset>
                </wp:positionH>
                <wp:positionV relativeFrom="paragraph">
                  <wp:posOffset>-233045</wp:posOffset>
                </wp:positionV>
                <wp:extent cx="9909810" cy="11570970"/>
                <wp:effectExtent l="0" t="0" r="15240" b="11430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9810" cy="11570970"/>
                          <a:chOff x="2591" y="-84"/>
                          <a:chExt cx="15606" cy="18222"/>
                        </a:xfrm>
                      </wpg:grpSpPr>
                      <pic:pic xmlns:pic="http://schemas.openxmlformats.org/drawingml/2006/picture">
                        <pic:nvPicPr>
                          <pic:cNvPr id="7" name="图片 7" descr="11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3196" y="-84"/>
                            <a:ext cx="12246" cy="182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8" descr="10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1045" y="11224"/>
                            <a:ext cx="7152" cy="64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0" descr="11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924" y="-63"/>
                            <a:ext cx="3322" cy="32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4" descr="10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591" y="11727"/>
                            <a:ext cx="3884" cy="63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图片 16" descr="11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3446" y="6953"/>
                            <a:ext cx="1839" cy="23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8.55pt;margin-top:-18.35pt;height:911.1pt;width:780.3pt;z-index:-251643904;mso-width-relative:page;mso-height-relative:page;" coordorigin="2591,-84" coordsize="15606,18222" o:gfxdata="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">
                <o:lock v:ext="edit" aspectratio="f"/>
                <v:shape id="_x0000_s1026" o:spid="_x0000_s1026" o:spt="75" alt="119" type="#_x0000_t75" style="position:absolute;left:3196;top:-84;height:18223;width:12246;" filled="f" o:preferrelative="t" stroked="f" coordsize="21600,21600" o:gfxdata="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yBObu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" o:title=""/>
                  <o:lock v:ext="edit" aspectratio="t"/>
                </v:shape>
                <v:shape id="_x0000_s1026" o:spid="_x0000_s1026" o:spt="75" alt="108" type="#_x0000_t75" style="position:absolute;left:11045;top:11224;height:6494;width:7152;" filled="f" o:preferrelative="t" stroked="f" coordsize="21600,21600" o:gfxdata="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7677s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75" alt="112" type="#_x0000_t75" style="position:absolute;left:2924;top:-63;height:3292;width:3322;" filled="f" o:preferrelative="t" stroked="f" coordsize="21600,21600" o:gfxdata="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J+Vg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" o:title=""/>
                  <o:lock v:ext="edit" aspectratio="t"/>
                </v:shape>
                <v:shape id="_x0000_s1026" o:spid="_x0000_s1026" o:spt="75" alt="109" type="#_x0000_t75" style="position:absolute;left:2591;top:11727;height:6311;width:3884;" filled="f" o:preferrelative="t" stroked="f" coordsize="21600,21600" o:gfxdata="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O1Iw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o:title=""/>
                  <o:lock v:ext="edit" aspectratio="t"/>
                </v:shape>
                <v:shape id="_x0000_s1026" o:spid="_x0000_s1026" o:spt="75" alt="114" type="#_x0000_t75" style="position:absolute;left:13446;top:6953;height:2388;width:1839;" filled="f" o:preferrelative="t" stroked="f" coordsize="21600,21600" o:gfxdata="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uXkCjbUAAADb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8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2562860</wp:posOffset>
                </wp:positionH>
                <wp:positionV relativeFrom="paragraph">
                  <wp:posOffset>3290570</wp:posOffset>
                </wp:positionV>
                <wp:extent cx="2422525" cy="55753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752725" y="3425825"/>
                          <a:ext cx="2422525" cy="557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汉仪昌黎宋刻本原版W" w:hAnsi="汉仪昌黎宋刻本原版W" w:eastAsia="汉仪昌黎宋刻本原版W" w:cs="汉仪昌黎宋刻本原版W"/>
                                <w:color w:val="59270E"/>
                                <w:sz w:val="40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昌黎宋刻本原版W" w:hAnsi="汉仪昌黎宋刻本原版W" w:eastAsia="汉仪昌黎宋刻本原版W" w:cs="汉仪昌黎宋刻本原版W"/>
                                <w:color w:val="59270E"/>
                                <w:sz w:val="40"/>
                                <w:szCs w:val="48"/>
                                <w:lang w:val="en-US" w:eastAsia="zh-CN"/>
                              </w:rPr>
                              <w:t>HAPPY NEW YEAR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8pt;margin-top:259.1pt;height:43.9pt;width:190.75pt;z-index:251671552;mso-width-relative:page;mso-height-relative:page;" filled="f" stroked="f" coordsize="21600,21600" o:gfxdata="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zI2JFtwAAAALAQAADwAAAAAA&#10;AAABACAAAAAiAAAAZHJzL2Rvd25yZXYueG1sUEsBAhQAFAAAAAgAh07iQBwpR0dIAgAAdAQAAA4A&#10;AAAAAAAAAQAgAAAAKw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汉仪昌黎宋刻本原版W" w:hAnsi="汉仪昌黎宋刻本原版W" w:eastAsia="汉仪昌黎宋刻本原版W" w:cs="汉仪昌黎宋刻本原版W"/>
                          <w:color w:val="59270E"/>
                          <w:sz w:val="40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 w:ascii="汉仪昌黎宋刻本原版W" w:hAnsi="汉仪昌黎宋刻本原版W" w:eastAsia="汉仪昌黎宋刻本原版W" w:cs="汉仪昌黎宋刻本原版W"/>
                          <w:color w:val="59270E"/>
                          <w:sz w:val="40"/>
                          <w:szCs w:val="48"/>
                          <w:lang w:val="en-US" w:eastAsia="zh-CN"/>
                        </w:rPr>
                        <w:t>HAPPY NEW YEAR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2061210</wp:posOffset>
                </wp:positionH>
                <wp:positionV relativeFrom="paragraph">
                  <wp:posOffset>10033000</wp:posOffset>
                </wp:positionV>
                <wp:extent cx="3425825" cy="476250"/>
                <wp:effectExtent l="0" t="0" r="3175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07870" y="10033000"/>
                          <a:ext cx="342582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汉仪旗黑-55简" w:hAnsi="汉仪旗黑-55简" w:eastAsia="汉仪旗黑-55简" w:cs="汉仪旗黑-55简"/>
                                <w:color w:val="FDC176"/>
                                <w:sz w:val="32"/>
                                <w:szCs w:val="40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2.3pt;margin-top:790pt;height:37.5pt;width:269.75pt;z-index:251670528;mso-width-relative:page;mso-height-relative:page;" filled="f" stroked="f" coordsize="21600,21600" o:gfxdata="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YtzQc3AAAAA0BAAAPAAAAAAAA&#10;AAEAIAAAACIAAABkcnMvZG93bnJldi54bWxQSwECFAAUAAAACACHTuJAkTWet0cCAAB1BAAADgAA&#10;AAAAAAABACAAAAAr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汉仪旗黑-55简" w:hAnsi="汉仪旗黑-55简" w:eastAsia="汉仪旗黑-55简" w:cs="汉仪旗黑-55简"/>
                          <w:color w:val="FDC176"/>
                          <w:sz w:val="32"/>
                          <w:szCs w:val="40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1690370</wp:posOffset>
                </wp:positionH>
                <wp:positionV relativeFrom="paragraph">
                  <wp:posOffset>8207375</wp:posOffset>
                </wp:positionV>
                <wp:extent cx="4167505" cy="220916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95780" y="8366125"/>
                          <a:ext cx="4167505" cy="2209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汉仪旗黑-55简" w:hAnsi="汉仪旗黑-55简" w:eastAsia="汉仪旗黑-55简" w:cs="汉仪旗黑-55简"/>
                                <w:b/>
                                <w:bCs/>
                                <w:i w:val="0"/>
                                <w:caps w:val="0"/>
                                <w:color w:val="FDC176"/>
                                <w:spacing w:val="0"/>
                                <w:sz w:val="28"/>
                                <w:szCs w:val="28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b/>
                                <w:bCs/>
                                <w:i w:val="0"/>
                                <w:caps w:val="0"/>
                                <w:color w:val="FDC176"/>
                                <w:spacing w:val="0"/>
                                <w:sz w:val="28"/>
                                <w:szCs w:val="28"/>
                                <w:shd w:val="clear" w:fill="FFFFFF"/>
                              </w:rPr>
                              <w:t>在这辞旧迎新的时刻，在这辉煌总结的时刻，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汉仪旗黑-55简" w:hAnsi="汉仪旗黑-55简" w:eastAsia="汉仪旗黑-55简" w:cs="汉仪旗黑-55简"/>
                                <w:b/>
                                <w:bCs/>
                                <w:i w:val="0"/>
                                <w:caps w:val="0"/>
                                <w:color w:val="FDC176"/>
                                <w:spacing w:val="0"/>
                                <w:sz w:val="28"/>
                                <w:szCs w:val="28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b/>
                                <w:bCs/>
                                <w:i w:val="0"/>
                                <w:caps w:val="0"/>
                                <w:color w:val="FDC176"/>
                                <w:spacing w:val="0"/>
                                <w:sz w:val="28"/>
                                <w:szCs w:val="28"/>
                                <w:shd w:val="clear" w:fill="FFFFFF"/>
                              </w:rPr>
                              <w:t>在这全员团圆的时刻，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汉仪旗黑-55简" w:hAnsi="汉仪旗黑-55简" w:eastAsia="汉仪旗黑-55简" w:cs="汉仪旗黑-55简"/>
                                <w:b/>
                                <w:bCs/>
                                <w:i w:val="0"/>
                                <w:caps w:val="0"/>
                                <w:color w:val="FDC176"/>
                                <w:spacing w:val="0"/>
                                <w:sz w:val="28"/>
                                <w:szCs w:val="28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="汉仪粗宋简" w:hAnsi="汉仪粗宋简" w:eastAsia="汉仪粗宋简" w:cs="汉仪粗宋简"/>
                                <w:b/>
                                <w:bCs/>
                                <w:i w:val="0"/>
                                <w:caps w:val="0"/>
                                <w:color w:val="FDC176"/>
                                <w:spacing w:val="0"/>
                                <w:sz w:val="36"/>
                                <w:szCs w:val="36"/>
                                <w:shd w:val="clear" w:fill="FFFFFF"/>
                                <w:lang w:val="en-US" w:eastAsia="zh-CN"/>
                              </w:rPr>
                              <w:t>长城公司</w:t>
                            </w: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b/>
                                <w:bCs/>
                                <w:i w:val="0"/>
                                <w:caps w:val="0"/>
                                <w:color w:val="FDC176"/>
                                <w:spacing w:val="0"/>
                                <w:sz w:val="28"/>
                                <w:szCs w:val="28"/>
                                <w:shd w:val="clear" w:fill="FFFFFF"/>
                              </w:rPr>
                              <w:t>衷心的感谢大家一年来的工作，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汉仪旗黑-55简" w:hAnsi="汉仪旗黑-55简" w:eastAsia="汉仪旗黑-55简" w:cs="汉仪旗黑-55简"/>
                                <w:b/>
                                <w:bCs/>
                                <w:color w:val="FDC176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汉仪旗黑-55简" w:hAnsi="汉仪旗黑-55简" w:eastAsia="汉仪旗黑-55简" w:cs="汉仪旗黑-55简"/>
                                <w:b/>
                                <w:bCs/>
                                <w:i w:val="0"/>
                                <w:caps w:val="0"/>
                                <w:color w:val="FDC176"/>
                                <w:spacing w:val="0"/>
                                <w:sz w:val="28"/>
                                <w:szCs w:val="28"/>
                                <w:shd w:val="clear" w:fill="FFFFFF"/>
                              </w:rPr>
                              <w:t>愿大家身体健康，工作顺利，开心快乐，事事如意。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3.1pt;margin-top:646.25pt;height:173.95pt;width:328.15pt;z-index:251669504;mso-width-relative:page;mso-height-relative:page;" filled="f" stroked="f" coordsize="21600,21600" o:gfxdata="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vbpHA3AAAAA0BAAAPAAAA&#10;AAAAAAEAIAAAACIAAABkcnMvZG93bnJldi54bWxQSwECFAAUAAAACACHTuJAsqLvFkoCAAB1BAAA&#10;DgAAAAAAAAABACAAAAAr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汉仪旗黑-55简" w:hAnsi="汉仪旗黑-55简" w:eastAsia="汉仪旗黑-55简" w:cs="汉仪旗黑-55简"/>
                          <w:b/>
                          <w:bCs/>
                          <w:i w:val="0"/>
                          <w:caps w:val="0"/>
                          <w:color w:val="FDC176"/>
                          <w:spacing w:val="0"/>
                          <w:sz w:val="28"/>
                          <w:szCs w:val="28"/>
                          <w:shd w:val="clear" w:fill="FFFFFF"/>
                        </w:rPr>
                      </w:pPr>
                      <w:r>
                        <w:rPr>
                          <w:rFonts w:hint="eastAsia" w:ascii="汉仪旗黑-55简" w:hAnsi="汉仪旗黑-55简" w:eastAsia="汉仪旗黑-55简" w:cs="汉仪旗黑-55简"/>
                          <w:b/>
                          <w:bCs/>
                          <w:i w:val="0"/>
                          <w:caps w:val="0"/>
                          <w:color w:val="FDC176"/>
                          <w:spacing w:val="0"/>
                          <w:sz w:val="28"/>
                          <w:szCs w:val="28"/>
                          <w:shd w:val="clear" w:fill="FFFFFF"/>
                        </w:rPr>
                        <w:t>在这辞旧迎新的时刻，在这辉煌总结的时刻，</w:t>
                      </w:r>
                    </w:p>
                    <w:p>
                      <w:pPr>
                        <w:jc w:val="center"/>
                        <w:rPr>
                          <w:rFonts w:hint="eastAsia" w:ascii="汉仪旗黑-55简" w:hAnsi="汉仪旗黑-55简" w:eastAsia="汉仪旗黑-55简" w:cs="汉仪旗黑-55简"/>
                          <w:b/>
                          <w:bCs/>
                          <w:i w:val="0"/>
                          <w:caps w:val="0"/>
                          <w:color w:val="FDC176"/>
                          <w:spacing w:val="0"/>
                          <w:sz w:val="28"/>
                          <w:szCs w:val="28"/>
                          <w:shd w:val="clear" w:fill="FFFFFF"/>
                        </w:rPr>
                      </w:pPr>
                      <w:r>
                        <w:rPr>
                          <w:rFonts w:hint="eastAsia" w:ascii="汉仪旗黑-55简" w:hAnsi="汉仪旗黑-55简" w:eastAsia="汉仪旗黑-55简" w:cs="汉仪旗黑-55简"/>
                          <w:b/>
                          <w:bCs/>
                          <w:i w:val="0"/>
                          <w:caps w:val="0"/>
                          <w:color w:val="FDC176"/>
                          <w:spacing w:val="0"/>
                          <w:sz w:val="28"/>
                          <w:szCs w:val="28"/>
                          <w:shd w:val="clear" w:fill="FFFFFF"/>
                        </w:rPr>
                        <w:t>在这全员团圆的时刻，</w:t>
                      </w:r>
                    </w:p>
                    <w:p>
                      <w:pPr>
                        <w:jc w:val="center"/>
                        <w:rPr>
                          <w:rFonts w:hint="eastAsia" w:ascii="汉仪旗黑-55简" w:hAnsi="汉仪旗黑-55简" w:eastAsia="汉仪旗黑-55简" w:cs="汉仪旗黑-55简"/>
                          <w:b/>
                          <w:bCs/>
                          <w:i w:val="0"/>
                          <w:caps w:val="0"/>
                          <w:color w:val="FDC176"/>
                          <w:spacing w:val="0"/>
                          <w:sz w:val="28"/>
                          <w:szCs w:val="28"/>
                          <w:shd w:val="clear" w:fill="FFFFFF"/>
                        </w:rPr>
                      </w:pPr>
                      <w:r>
                        <w:rPr>
                          <w:rFonts w:hint="eastAsia" w:ascii="汉仪粗宋简" w:hAnsi="汉仪粗宋简" w:eastAsia="汉仪粗宋简" w:cs="汉仪粗宋简"/>
                          <w:b/>
                          <w:bCs/>
                          <w:i w:val="0"/>
                          <w:caps w:val="0"/>
                          <w:color w:val="FDC176"/>
                          <w:spacing w:val="0"/>
                          <w:sz w:val="36"/>
                          <w:szCs w:val="36"/>
                          <w:shd w:val="clear" w:fill="FFFFFF"/>
                          <w:lang w:val="en-US" w:eastAsia="zh-CN"/>
                        </w:rPr>
                        <w:t>长城公司</w:t>
                      </w:r>
                      <w:r>
                        <w:rPr>
                          <w:rFonts w:hint="eastAsia" w:ascii="汉仪旗黑-55简" w:hAnsi="汉仪旗黑-55简" w:eastAsia="汉仪旗黑-55简" w:cs="汉仪旗黑-55简"/>
                          <w:b/>
                          <w:bCs/>
                          <w:i w:val="0"/>
                          <w:caps w:val="0"/>
                          <w:color w:val="FDC176"/>
                          <w:spacing w:val="0"/>
                          <w:sz w:val="28"/>
                          <w:szCs w:val="28"/>
                          <w:shd w:val="clear" w:fill="FFFFFF"/>
                        </w:rPr>
                        <w:t>衷心的感谢大家一年来的工作，</w:t>
                      </w:r>
                    </w:p>
                    <w:p>
                      <w:pPr>
                        <w:jc w:val="center"/>
                        <w:rPr>
                          <w:rFonts w:hint="eastAsia" w:ascii="汉仪旗黑-55简" w:hAnsi="汉仪旗黑-55简" w:eastAsia="汉仪旗黑-55简" w:cs="汉仪旗黑-55简"/>
                          <w:b/>
                          <w:bCs/>
                          <w:color w:val="FDC176"/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汉仪旗黑-55简" w:hAnsi="汉仪旗黑-55简" w:eastAsia="汉仪旗黑-55简" w:cs="汉仪旗黑-55简"/>
                          <w:b/>
                          <w:bCs/>
                          <w:i w:val="0"/>
                          <w:caps w:val="0"/>
                          <w:color w:val="FDC176"/>
                          <w:spacing w:val="0"/>
                          <w:sz w:val="28"/>
                          <w:szCs w:val="28"/>
                          <w:shd w:val="clear" w:fill="FFFFFF"/>
                        </w:rPr>
                        <w:t>愿大家身体健康，工作顺利，开心快乐，事事如意。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2272665</wp:posOffset>
                </wp:positionH>
                <wp:positionV relativeFrom="paragraph">
                  <wp:posOffset>6724650</wp:posOffset>
                </wp:positionV>
                <wp:extent cx="3003550" cy="97726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79320" y="7043420"/>
                          <a:ext cx="3003550" cy="977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汉仪颜楷简" w:hAnsi="汉仪颜楷简" w:eastAsia="汉仪颜楷简" w:cs="汉仪颜楷简"/>
                                <w:color w:val="FDC176"/>
                                <w:sz w:val="96"/>
                                <w:szCs w:val="16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颜楷简" w:hAnsi="汉仪颜楷简" w:eastAsia="汉仪颜楷简" w:cs="汉仪颜楷简"/>
                                <w:color w:val="FDC176"/>
                                <w:sz w:val="96"/>
                                <w:szCs w:val="160"/>
                                <w:lang w:val="en-US" w:eastAsia="zh-CN"/>
                              </w:rPr>
                              <w:t>辞旧迎新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汉仪颜楷简" w:hAnsi="汉仪颜楷简" w:eastAsia="汉仪颜楷简" w:cs="汉仪颜楷简"/>
                                <w:color w:val="FDC176"/>
                                <w:sz w:val="96"/>
                                <w:szCs w:val="160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8.95pt;margin-top:529.5pt;height:76.95pt;width:236.5pt;z-index:251667456;mso-width-relative:page;mso-height-relative:page;" filled="f" stroked="f" coordsize="21600,21600" o:gfxdata="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MGwRN3AAAAA0BAAAPAAAAAAAAAAEA&#10;IAAAACIAAABkcnMvZG93bnJldi54bWxQSwECFAAUAAAACACHTuJAWLPJGEQCAAByBAAADgAAAAAA&#10;AAABACAAAAAr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汉仪颜楷简" w:hAnsi="汉仪颜楷简" w:eastAsia="汉仪颜楷简" w:cs="汉仪颜楷简"/>
                          <w:color w:val="FDC176"/>
                          <w:sz w:val="96"/>
                          <w:szCs w:val="160"/>
                          <w:lang w:val="en-US" w:eastAsia="zh-CN"/>
                        </w:rPr>
                      </w:pPr>
                      <w:r>
                        <w:rPr>
                          <w:rFonts w:hint="eastAsia" w:ascii="汉仪颜楷简" w:hAnsi="汉仪颜楷简" w:eastAsia="汉仪颜楷简" w:cs="汉仪颜楷简"/>
                          <w:color w:val="FDC176"/>
                          <w:sz w:val="96"/>
                          <w:szCs w:val="160"/>
                          <w:lang w:val="en-US" w:eastAsia="zh-CN"/>
                        </w:rPr>
                        <w:t>辞旧迎新</w:t>
                      </w:r>
                    </w:p>
                    <w:p>
                      <w:pPr>
                        <w:jc w:val="center"/>
                        <w:rPr>
                          <w:rFonts w:hint="eastAsia" w:ascii="汉仪颜楷简" w:hAnsi="汉仪颜楷简" w:eastAsia="汉仪颜楷简" w:cs="汉仪颜楷简"/>
                          <w:color w:val="FDC176"/>
                          <w:sz w:val="96"/>
                          <w:szCs w:val="160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1980565</wp:posOffset>
                </wp:positionH>
                <wp:positionV relativeFrom="paragraph">
                  <wp:posOffset>1617345</wp:posOffset>
                </wp:positionV>
                <wp:extent cx="3973195" cy="431355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18030" y="1507490"/>
                          <a:ext cx="3973195" cy="4313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120" w:lineRule="exact"/>
                              <w:textAlignment w:val="auto"/>
                              <w:rPr>
                                <w:rFonts w:hint="eastAsia" w:ascii="汉仪昌黎宋刻本原版W" w:hAnsi="汉仪昌黎宋刻本原版W" w:eastAsia="汉仪昌黎宋刻本原版W" w:cs="汉仪昌黎宋刻本原版W"/>
                                <w:sz w:val="272"/>
                                <w:szCs w:val="272"/>
                                <w:lang w:eastAsia="zh-CN"/>
                                <w14:textFill>
                                  <w14:gradFill>
                                    <w14:gsLst>
                                      <w14:gs w14:pos="2000">
                                        <w14:srgbClr w14:val="B05416"/>
                                      </w14:gs>
                                      <w14:gs w14:pos="99000">
                                        <w14:srgbClr w14:val="B05416">
                                          <w14:alpha w14:val="0"/>
                                        </w14:srgbClr>
                                      </w14:gs>
                                      <w14:gs w14:pos="55000">
                                        <w14:srgbClr w14:val="59270E"/>
                                      </w14:gs>
                                    </w14:gsLst>
                                    <w14:lin w14:ang="264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 w:ascii="汉仪昌黎宋刻本原版W" w:hAnsi="汉仪昌黎宋刻本原版W" w:eastAsia="汉仪昌黎宋刻本原版W" w:cs="汉仪昌黎宋刻本原版W"/>
                                <w:sz w:val="272"/>
                                <w:szCs w:val="272"/>
                                <w:lang w:eastAsia="zh-CN"/>
                                <w14:textFill>
                                  <w14:gradFill>
                                    <w14:gsLst>
                                      <w14:gs w14:pos="2000">
                                        <w14:srgbClr w14:val="B05416"/>
                                      </w14:gs>
                                      <w14:gs w14:pos="99000">
                                        <w14:srgbClr w14:val="B05416">
                                          <w14:alpha w14:val="0"/>
                                        </w14:srgbClr>
                                      </w14:gs>
                                      <w14:gs w14:pos="55000">
                                        <w14:srgbClr w14:val="59270E"/>
                                      </w14:gs>
                                    </w14:gsLst>
                                    <w14:lin w14:ang="2640000" w14:scaled="0"/>
                                  </w14:gradFill>
                                </w14:textFill>
                              </w:rPr>
                              <w:t>新年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120" w:lineRule="exact"/>
                              <w:textAlignment w:val="auto"/>
                              <w:rPr>
                                <w:rFonts w:hint="eastAsia" w:ascii="汉仪昌黎宋刻本原版W" w:hAnsi="汉仪昌黎宋刻本原版W" w:eastAsia="汉仪昌黎宋刻本原版W" w:cs="汉仪昌黎宋刻本原版W"/>
                                <w:sz w:val="272"/>
                                <w:szCs w:val="272"/>
                                <w:lang w:eastAsia="zh-CN"/>
                                <w14:textFill>
                                  <w14:gradFill>
                                    <w14:gsLst>
                                      <w14:gs w14:pos="2000">
                                        <w14:srgbClr w14:val="B05416"/>
                                      </w14:gs>
                                      <w14:gs w14:pos="99000">
                                        <w14:srgbClr w14:val="B05416">
                                          <w14:alpha w14:val="0"/>
                                        </w14:srgbClr>
                                      </w14:gs>
                                      <w14:gs w14:pos="55000">
                                        <w14:srgbClr w14:val="59270E"/>
                                      </w14:gs>
                                    </w14:gsLst>
                                    <w14:lin w14:ang="264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 w:ascii="汉仪昌黎宋刻本原版W" w:hAnsi="汉仪昌黎宋刻本原版W" w:eastAsia="汉仪昌黎宋刻本原版W" w:cs="汉仪昌黎宋刻本原版W"/>
                                <w:sz w:val="272"/>
                                <w:szCs w:val="272"/>
                                <w:lang w:eastAsia="zh-CN"/>
                                <w14:textFill>
                                  <w14:gradFill>
                                    <w14:gsLst>
                                      <w14:gs w14:pos="2000">
                                        <w14:srgbClr w14:val="B05416"/>
                                      </w14:gs>
                                      <w14:gs w14:pos="99000">
                                        <w14:srgbClr w14:val="B05416">
                                          <w14:alpha w14:val="0"/>
                                        </w14:srgbClr>
                                      </w14:gs>
                                      <w14:gs w14:pos="55000">
                                        <w14:srgbClr w14:val="59270E"/>
                                      </w14:gs>
                                    </w14:gsLst>
                                    <w14:lin w14:ang="2640000" w14:scaled="0"/>
                                  </w14:gradFill>
                                </w14:textFill>
                              </w:rPr>
                              <w:t>快乐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5.95pt;margin-top:127.35pt;height:339.65pt;width:312.85pt;z-index:-251651072;mso-width-relative:page;mso-height-relative:page;" filled="f" stroked="f" coordsize="21600,21600" o:gfxdata="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Pne2U3AAAAAsBAAAPAAAAAAAA&#10;AAEAIAAAACIAAABkcnMvZG93bnJldi54bWxQSwECFAAUAAAACACHTuJA1tMoKkcCAAB1BAAADgAA&#10;AAAAAAABACAAAAAr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120" w:lineRule="exact"/>
                        <w:textAlignment w:val="auto"/>
                        <w:rPr>
                          <w:rFonts w:hint="eastAsia" w:ascii="汉仪昌黎宋刻本原版W" w:hAnsi="汉仪昌黎宋刻本原版W" w:eastAsia="汉仪昌黎宋刻本原版W" w:cs="汉仪昌黎宋刻本原版W"/>
                          <w:sz w:val="272"/>
                          <w:szCs w:val="272"/>
                          <w:lang w:eastAsia="zh-CN"/>
                          <w14:textFill>
                            <w14:gradFill>
                              <w14:gsLst>
                                <w14:gs w14:pos="2000">
                                  <w14:srgbClr w14:val="B05416"/>
                                </w14:gs>
                                <w14:gs w14:pos="99000">
                                  <w14:srgbClr w14:val="B05416">
                                    <w14:alpha w14:val="0"/>
                                  </w14:srgbClr>
                                </w14:gs>
                                <w14:gs w14:pos="55000">
                                  <w14:srgbClr w14:val="59270E"/>
                                </w14:gs>
                              </w14:gsLst>
                              <w14:lin w14:ang="264000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 w:ascii="汉仪昌黎宋刻本原版W" w:hAnsi="汉仪昌黎宋刻本原版W" w:eastAsia="汉仪昌黎宋刻本原版W" w:cs="汉仪昌黎宋刻本原版W"/>
                          <w:sz w:val="272"/>
                          <w:szCs w:val="272"/>
                          <w:lang w:eastAsia="zh-CN"/>
                          <w14:textFill>
                            <w14:gradFill>
                              <w14:gsLst>
                                <w14:gs w14:pos="2000">
                                  <w14:srgbClr w14:val="B05416"/>
                                </w14:gs>
                                <w14:gs w14:pos="99000">
                                  <w14:srgbClr w14:val="B05416">
                                    <w14:alpha w14:val="0"/>
                                  </w14:srgbClr>
                                </w14:gs>
                                <w14:gs w14:pos="55000">
                                  <w14:srgbClr w14:val="59270E"/>
                                </w14:gs>
                              </w14:gsLst>
                              <w14:lin w14:ang="2640000" w14:scaled="0"/>
                            </w14:gradFill>
                          </w14:textFill>
                        </w:rPr>
                        <w:t>新年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120" w:lineRule="exact"/>
                        <w:textAlignment w:val="auto"/>
                        <w:rPr>
                          <w:rFonts w:hint="eastAsia" w:ascii="汉仪昌黎宋刻本原版W" w:hAnsi="汉仪昌黎宋刻本原版W" w:eastAsia="汉仪昌黎宋刻本原版W" w:cs="汉仪昌黎宋刻本原版W"/>
                          <w:sz w:val="272"/>
                          <w:szCs w:val="272"/>
                          <w:lang w:eastAsia="zh-CN"/>
                          <w14:textFill>
                            <w14:gradFill>
                              <w14:gsLst>
                                <w14:gs w14:pos="2000">
                                  <w14:srgbClr w14:val="B05416"/>
                                </w14:gs>
                                <w14:gs w14:pos="99000">
                                  <w14:srgbClr w14:val="B05416">
                                    <w14:alpha w14:val="0"/>
                                  </w14:srgbClr>
                                </w14:gs>
                                <w14:gs w14:pos="55000">
                                  <w14:srgbClr w14:val="59270E"/>
                                </w14:gs>
                              </w14:gsLst>
                              <w14:lin w14:ang="264000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 w:ascii="汉仪昌黎宋刻本原版W" w:hAnsi="汉仪昌黎宋刻本原版W" w:eastAsia="汉仪昌黎宋刻本原版W" w:cs="汉仪昌黎宋刻本原版W"/>
                          <w:sz w:val="272"/>
                          <w:szCs w:val="272"/>
                          <w:lang w:eastAsia="zh-CN"/>
                          <w14:textFill>
                            <w14:gradFill>
                              <w14:gsLst>
                                <w14:gs w14:pos="2000">
                                  <w14:srgbClr w14:val="B05416"/>
                                </w14:gs>
                                <w14:gs w14:pos="99000">
                                  <w14:srgbClr w14:val="B05416">
                                    <w14:alpha w14:val="0"/>
                                  </w14:srgbClr>
                                </w14:gs>
                                <w14:gs w14:pos="55000">
                                  <w14:srgbClr w14:val="59270E"/>
                                </w14:gs>
                              </w14:gsLst>
                              <w14:lin w14:ang="2640000" w14:scaled="0"/>
                            </w14:gradFill>
                          </w14:textFill>
                        </w:rPr>
                        <w:t>快乐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423545</wp:posOffset>
            </wp:positionH>
            <wp:positionV relativeFrom="page">
              <wp:posOffset>8583295</wp:posOffset>
            </wp:positionV>
            <wp:extent cx="1525270" cy="1226820"/>
            <wp:effectExtent l="0" t="0" r="17780" b="11430"/>
            <wp:wrapNone/>
            <wp:docPr id="15" name="图片 15" descr="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2527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-79375</wp:posOffset>
            </wp:positionH>
            <wp:positionV relativeFrom="page">
              <wp:posOffset>-192405</wp:posOffset>
            </wp:positionV>
            <wp:extent cx="7705090" cy="11560810"/>
            <wp:effectExtent l="0" t="0" r="10160" b="2540"/>
            <wp:wrapNone/>
            <wp:docPr id="6" name="图片 6" descr="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05090" cy="11560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727710</wp:posOffset>
            </wp:positionH>
            <wp:positionV relativeFrom="page">
              <wp:posOffset>653415</wp:posOffset>
            </wp:positionV>
            <wp:extent cx="5781040" cy="6236335"/>
            <wp:effectExtent l="0" t="0" r="10160" b="12065"/>
            <wp:wrapNone/>
            <wp:docPr id="5" name="图片 5" descr="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81040" cy="623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-83185</wp:posOffset>
            </wp:positionV>
            <wp:extent cx="7585710" cy="11381740"/>
            <wp:effectExtent l="0" t="0" r="15240" b="10160"/>
            <wp:wrapNone/>
            <wp:docPr id="4" name="图片 4" descr="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85710" cy="11381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-119380</wp:posOffset>
            </wp:positionH>
            <wp:positionV relativeFrom="page">
              <wp:posOffset>-166370</wp:posOffset>
            </wp:positionV>
            <wp:extent cx="7898130" cy="11684000"/>
            <wp:effectExtent l="0" t="0" r="7620" b="12700"/>
            <wp:wrapNone/>
            <wp:docPr id="3" name="图片 3" descr="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98130" cy="1168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89535</wp:posOffset>
            </wp:positionV>
            <wp:extent cx="7549515" cy="8934450"/>
            <wp:effectExtent l="0" t="0" r="13335" b="0"/>
            <wp:wrapNone/>
            <wp:docPr id="2" name="图片 2" descr="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893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-66040</wp:posOffset>
            </wp:positionH>
            <wp:positionV relativeFrom="page">
              <wp:posOffset>-34290</wp:posOffset>
            </wp:positionV>
            <wp:extent cx="7744460" cy="11619865"/>
            <wp:effectExtent l="0" t="0" r="8890" b="635"/>
            <wp:wrapNone/>
            <wp:docPr id="1" name="图片 1" descr="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44460" cy="1161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0" w:footer="0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汉仪昌黎宋刻本原版W">
    <w:panose1 w:val="00020600040101010101"/>
    <w:charset w:val="86"/>
    <w:family w:val="auto"/>
    <w:pitch w:val="default"/>
    <w:sig w:usb0="8000002F" w:usb1="2A4178EA" w:usb2="00000016" w:usb3="00000000" w:csb0="0004009F" w:csb1="00000000"/>
    <w:embedRegular r:id="rId1" w:fontKey="{F43C8D5B-A6B0-434C-B357-0E8512A04033}"/>
  </w:font>
  <w:font w:name="汉仪旗黑-55简">
    <w:panose1 w:val="00020600040101010101"/>
    <w:charset w:val="80"/>
    <w:family w:val="auto"/>
    <w:pitch w:val="default"/>
    <w:sig w:usb0="A00002BF" w:usb1="18CF7CFA" w:usb2="00000016" w:usb3="00000000" w:csb0="40020001" w:csb1="C0D60000"/>
    <w:embedRegular r:id="rId2" w:fontKey="{6812B28D-E11D-4ED0-9D54-3AB1A1A36D3E}"/>
  </w:font>
  <w:font w:name="汉仪颜楷简">
    <w:panose1 w:val="00020600040101010101"/>
    <w:charset w:val="86"/>
    <w:family w:val="auto"/>
    <w:pitch w:val="default"/>
    <w:sig w:usb0="800000EF" w:usb1="0A417C9A" w:usb2="00000016" w:usb3="00000000" w:csb0="0004009F" w:csb1="00000000"/>
    <w:embedRegular r:id="rId3" w:fontKey="{35353E36-969D-4B69-9C85-743981370C4C}"/>
  </w:font>
  <w:font w:name="汉仪粗宋简">
    <w:panose1 w:val="02010600000101010101"/>
    <w:charset w:val="86"/>
    <w:family w:val="auto"/>
    <w:pitch w:val="default"/>
    <w:sig w:usb0="00000001" w:usb1="080E0800" w:usb2="00000002" w:usb3="00000000" w:csb0="00040000" w:csb1="00000000"/>
    <w:embedRegular r:id="rId4" w:fontKey="{21291CC9-6B7F-47F6-8D4A-A2AC6CAC2E63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汉仪书魂体简">
    <w:panose1 w:val="02010600000101010101"/>
    <w:charset w:val="86"/>
    <w:family w:val="auto"/>
    <w:pitch w:val="default"/>
    <w:sig w:usb0="00000001" w:usb1="080E0800" w:usb2="00000002" w:usb3="00000000" w:csb0="00040000" w:csb1="00000000"/>
    <w:embedRegular r:id="rId5" w:fontKey="{7C862E7C-64CB-4A83-9C08-CFC9AA90C391}"/>
  </w:font>
  <w:font w:name="方正报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彩云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雪君体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汉仪菱心体简">
    <w:panose1 w:val="02010400000101010101"/>
    <w:charset w:val="86"/>
    <w:family w:val="auto"/>
    <w:pitch w:val="default"/>
    <w:sig w:usb0="00000001" w:usb1="080E0800" w:usb2="00000002" w:usb3="00000000" w:csb0="00140001" w:csb1="00000000"/>
  </w:font>
  <w:font w:name="汉仪铸字卡酷体简">
    <w:panose1 w:val="00020600040101010101"/>
    <w:charset w:val="86"/>
    <w:family w:val="auto"/>
    <w:pitch w:val="default"/>
    <w:sig w:usb0="8000003F" w:usb1="1AC17CFA" w:usb2="00000016" w:usb3="00000000" w:csb0="0004009F" w:csb1="00000000"/>
  </w:font>
  <w:font w:name="汉仪雅酷黑简">
    <w:panose1 w:val="00020600040101010101"/>
    <w:charset w:val="86"/>
    <w:family w:val="auto"/>
    <w:pitch w:val="default"/>
    <w:sig w:usb0="A00002BF" w:usb1="1AC17CFA" w:usb2="00000016" w:usb3="00000000" w:csb0="0004009F" w:csb1="DFD70000"/>
  </w:font>
  <w:font w:name="汉仪粗圆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汉仪力量黑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金山云技术体">
    <w:panose1 w:val="00000000000000000000"/>
    <w:charset w:val="86"/>
    <w:family w:val="auto"/>
    <w:pitch w:val="default"/>
    <w:sig w:usb0="00000003" w:usb1="08010000" w:usb2="00000000" w:usb3="00000000" w:csb0="00040001" w:csb1="00000000"/>
  </w:font>
  <w:font w:name="a picture alphabet">
    <w:panose1 w:val="00000400000000000000"/>
    <w:charset w:val="00"/>
    <w:family w:val="auto"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SwiaGRpZCI6ImY0MDIxNjc3MzcxMzBhY2EyYjI2MmI3YjExZTMxZWY3IiwidXNlckNvdW50IjoxfQ=="/>
  </w:docVars>
  <w:rsids>
    <w:rsidRoot w:val="564856D6"/>
    <w:rsid w:val="25BC50D8"/>
    <w:rsid w:val="416C7A6E"/>
    <w:rsid w:val="564856D6"/>
    <w:rsid w:val="5D6E2522"/>
    <w:rsid w:val="77784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2bf679a9-74ee-4ef2-80bb-cfc89dbb3c0d\2020&#40736;&#24180;&#22823;&#21513;&#31069;&#31119;&#28023;&#25253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2020鼠年大吉祝福海报.docx</Template>
  <Pages>1</Pages>
  <Words>0</Words>
  <Characters>0</Characters>
  <Lines>0</Lines>
  <Paragraphs>0</Paragraphs>
  <TotalTime>17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2023-12-30T02:49:00Z</dcterms:created>
  <dc:creator>宁静致远</dc:creator>
  <cp:lastModifiedBy>宁静致远</cp:lastModifiedBy>
  <dcterms:modified xsi:type="dcterms:W3CDTF">2023-12-30T03:07:06Z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896F8762526A4015B845ECF0BD437DF8_11</vt:lpwstr>
  </property>
  <property fmtid="{D5CDD505-2E9C-101B-9397-08002B2CF9AE}" pid="4" name="KSOTemplateUUID">
    <vt:lpwstr>v1.0_mb_0Pc3j3IMuXxEQG9qpXp6DQ==</vt:lpwstr>
  </property>
</Properties>
</file>